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40" w:type="pct"/>
        <w:tblLook w:val="04A0" w:firstRow="1" w:lastRow="0" w:firstColumn="1" w:lastColumn="0" w:noHBand="0" w:noVBand="1"/>
      </w:tblPr>
      <w:tblGrid>
        <w:gridCol w:w="320"/>
        <w:gridCol w:w="4988"/>
        <w:gridCol w:w="5288"/>
        <w:gridCol w:w="290"/>
      </w:tblGrid>
      <w:tr w:rsidR="00265218" w:rsidRPr="00410E03" w14:paraId="29FC690A" w14:textId="77777777" w:rsidTr="00294DE0">
        <w:trPr>
          <w:trHeight w:val="624"/>
        </w:trPr>
        <w:tc>
          <w:tcPr>
            <w:tcW w:w="147" w:type="pct"/>
            <w:shd w:val="clear" w:color="auto" w:fill="auto"/>
          </w:tcPr>
          <w:p w14:paraId="7DCF6762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2291" w:type="pct"/>
            <w:shd w:val="clear" w:color="auto" w:fill="1F497D" w:themeFill="text2"/>
            <w:vAlign w:val="center"/>
          </w:tcPr>
          <w:p w14:paraId="18BE163C" w14:textId="6FFA3CAD" w:rsidR="00265218" w:rsidRPr="00410E03" w:rsidRDefault="00953AF2" w:rsidP="00294DE0">
            <w:pPr>
              <w:pStyle w:val="Titre"/>
            </w:pPr>
            <w:proofErr w:type="spellStart"/>
            <w:r>
              <w:t>Formulaire</w:t>
            </w:r>
            <w:proofErr w:type="spellEnd"/>
            <w:r>
              <w:t xml:space="preserve"> </w:t>
            </w:r>
            <w:proofErr w:type="spellStart"/>
            <w:r>
              <w:t>Indemnité</w:t>
            </w:r>
            <w:proofErr w:type="spellEnd"/>
            <w:r>
              <w:t xml:space="preserve"> EAU</w:t>
            </w:r>
          </w:p>
        </w:tc>
        <w:tc>
          <w:tcPr>
            <w:tcW w:w="2429" w:type="pct"/>
            <w:shd w:val="clear" w:color="auto" w:fill="auto"/>
          </w:tcPr>
          <w:p w14:paraId="4F67CA8C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133" w:type="pct"/>
            <w:shd w:val="clear" w:color="auto" w:fill="auto"/>
          </w:tcPr>
          <w:p w14:paraId="5BD23307" w14:textId="77777777" w:rsidR="00265218" w:rsidRPr="00410E03" w:rsidRDefault="00265218" w:rsidP="00CF31BB">
            <w:pPr>
              <w:pStyle w:val="Titre"/>
            </w:pPr>
          </w:p>
        </w:tc>
      </w:tr>
      <w:tr w:rsidR="00265218" w:rsidRPr="002B5664" w14:paraId="0AA8BA8B" w14:textId="77777777" w:rsidTr="001C2A20">
        <w:trPr>
          <w:trHeight w:val="10237"/>
        </w:trPr>
        <w:tc>
          <w:tcPr>
            <w:tcW w:w="147" w:type="pct"/>
            <w:shd w:val="clear" w:color="auto" w:fill="auto"/>
          </w:tcPr>
          <w:p w14:paraId="6FD20828" w14:textId="77777777" w:rsidR="00265218" w:rsidRPr="00410E03" w:rsidRDefault="00265218" w:rsidP="00CF31BB"/>
        </w:tc>
        <w:tc>
          <w:tcPr>
            <w:tcW w:w="4720" w:type="pct"/>
            <w:gridSpan w:val="2"/>
            <w:shd w:val="clear" w:color="auto" w:fill="auto"/>
          </w:tcPr>
          <w:tbl>
            <w:tblPr>
              <w:tblStyle w:val="Grilledutableau"/>
              <w:tblW w:w="997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42"/>
              <w:gridCol w:w="13"/>
              <w:gridCol w:w="159"/>
              <w:gridCol w:w="96"/>
              <w:gridCol w:w="34"/>
              <w:gridCol w:w="172"/>
              <w:gridCol w:w="2969"/>
              <w:gridCol w:w="237"/>
              <w:gridCol w:w="65"/>
              <w:gridCol w:w="3091"/>
            </w:tblGrid>
            <w:tr w:rsidR="005C7C33" w:rsidRPr="002B5664" w14:paraId="6C8203D8" w14:textId="77777777" w:rsidTr="001C2A20">
              <w:trPr>
                <w:gridAfter w:val="4"/>
                <w:wAfter w:w="6362" w:type="dxa"/>
                <w:trHeight w:val="175"/>
              </w:trPr>
              <w:tc>
                <w:tcPr>
                  <w:tcW w:w="331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8FCDDB" w14:textId="55218E06" w:rsidR="005C7C33" w:rsidRPr="00184BD1" w:rsidRDefault="005C7C33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3"/>
                  <w:tcBorders>
                    <w:left w:val="nil"/>
                  </w:tcBorders>
                </w:tcPr>
                <w:p w14:paraId="12D936FC" w14:textId="77777777" w:rsidR="005C7C33" w:rsidRPr="00184BD1" w:rsidRDefault="005C7C33" w:rsidP="00915359">
                  <w:pPr>
                    <w:rPr>
                      <w:lang w:val="fr-BE"/>
                    </w:rPr>
                  </w:pPr>
                </w:p>
              </w:tc>
            </w:tr>
            <w:tr w:rsidR="005C7C33" w:rsidRPr="002B5664" w14:paraId="5DB29C83" w14:textId="77777777" w:rsidTr="001C2A20">
              <w:trPr>
                <w:gridAfter w:val="4"/>
                <w:wAfter w:w="6362" w:type="dxa"/>
                <w:trHeight w:val="403"/>
              </w:trPr>
              <w:tc>
                <w:tcPr>
                  <w:tcW w:w="331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2DA53E1" w14:textId="0E2F8217" w:rsidR="005C7C33" w:rsidRPr="006B2716" w:rsidRDefault="00893935" w:rsidP="009F4149">
                  <w:pPr>
                    <w:pStyle w:val="BoldText"/>
                    <w:rPr>
                      <w:b w:val="0"/>
                      <w:bCs w:val="0"/>
                      <w:lang w:val="fr-BE"/>
                    </w:rPr>
                  </w:pPr>
                  <w:sdt>
                    <w:sdtPr>
                      <w:id w:val="-1025244187"/>
                      <w:placeholder>
                        <w:docPart w:val="FE55D49396D94A26887CFFEE0EBC9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C7C33" w:rsidRPr="006B2716">
                        <w:rPr>
                          <w:lang w:val="fr-BE"/>
                        </w:rPr>
                        <w:t>Date</w:t>
                      </w:r>
                    </w:sdtContent>
                  </w:sdt>
                  <w:r w:rsidR="002F2041" w:rsidRPr="006B2716">
                    <w:rPr>
                      <w:lang w:val="fr-BE"/>
                    </w:rPr>
                    <w:t xml:space="preserve"> 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>(</w:t>
                  </w:r>
                  <w:r w:rsidR="00C85CAD" w:rsidRPr="006B2716">
                    <w:rPr>
                      <w:b w:val="0"/>
                      <w:bCs w:val="0"/>
                      <w:lang w:val="fr-BE"/>
                    </w:rPr>
                    <w:t>Réservé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 xml:space="preserve"> au distributeur)</w:t>
                  </w:r>
                </w:p>
              </w:tc>
              <w:tc>
                <w:tcPr>
                  <w:tcW w:w="302" w:type="dxa"/>
                  <w:gridSpan w:val="3"/>
                </w:tcPr>
                <w:p w14:paraId="1CD0B37C" w14:textId="77777777" w:rsidR="005C7C33" w:rsidRPr="006B2716" w:rsidRDefault="005C7C33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  <w:tr w:rsidR="00E141F4" w:rsidRPr="002B5664" w14:paraId="0E6F5958" w14:textId="77777777" w:rsidTr="001C2A20">
              <w:trPr>
                <w:trHeight w:val="411"/>
              </w:trPr>
              <w:tc>
                <w:tcPr>
                  <w:tcW w:w="9978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FDCA33E" w14:textId="75C782FA" w:rsidR="00E141F4" w:rsidRPr="00686C73" w:rsidRDefault="00953AF2" w:rsidP="0035052D">
                  <w:pPr>
                    <w:pStyle w:val="Blue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Information client</w:t>
                  </w:r>
                </w:p>
              </w:tc>
            </w:tr>
            <w:tr w:rsidR="00E61D15" w:rsidRPr="002B5664" w14:paraId="6BB2755E" w14:textId="77777777" w:rsidTr="00DF40BB">
              <w:trPr>
                <w:trHeight w:val="42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718930A7" w14:textId="77777777" w:rsidR="00EB63C9" w:rsidRDefault="00EB63C9" w:rsidP="00EB63C9">
                  <w:pPr>
                    <w:jc w:val="both"/>
                    <w:rPr>
                      <w:lang w:val="fr-BE"/>
                    </w:rPr>
                  </w:pPr>
                </w:p>
                <w:p w14:paraId="6E5536F0" w14:textId="1226B20C" w:rsidR="00DF40BB" w:rsidRPr="00686C73" w:rsidRDefault="00DF40BB" w:rsidP="00EB63C9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562999A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AEB5646" w14:textId="77777777" w:rsidR="00E61D15" w:rsidRDefault="00E61D15" w:rsidP="00945BC1">
                  <w:pPr>
                    <w:jc w:val="right"/>
                    <w:rPr>
                      <w:lang w:val="fr-BE"/>
                    </w:rPr>
                  </w:pPr>
                </w:p>
                <w:p w14:paraId="14F8C7A2" w14:textId="035264A2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0F402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5F3D003B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0F1D221D" w14:textId="0159707C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B63C9" w:rsidRPr="002B5664" w14:paraId="410AD5ED" w14:textId="77777777" w:rsidTr="00DF40BB">
              <w:trPr>
                <w:trHeight w:val="358"/>
              </w:trPr>
              <w:tc>
                <w:tcPr>
                  <w:tcW w:w="3410" w:type="dxa"/>
                  <w:gridSpan w:val="4"/>
                </w:tcPr>
                <w:p w14:paraId="6F9E01C9" w14:textId="77777777" w:rsidR="00EB63C9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Nom</w:t>
                  </w:r>
                </w:p>
                <w:p w14:paraId="0B8689CC" w14:textId="56C54CA4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                                                            </w:t>
                  </w:r>
                </w:p>
              </w:tc>
              <w:tc>
                <w:tcPr>
                  <w:tcW w:w="3412" w:type="dxa"/>
                  <w:gridSpan w:val="4"/>
                </w:tcPr>
                <w:p w14:paraId="43611FA4" w14:textId="77777777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Prénom</w:t>
                  </w:r>
                </w:p>
              </w:tc>
              <w:tc>
                <w:tcPr>
                  <w:tcW w:w="315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2E55FFE" w14:textId="77777777" w:rsidR="0001700E" w:rsidRDefault="00EB63C9" w:rsidP="0001700E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 xml:space="preserve">Numéro </w:t>
                  </w:r>
                  <w:r w:rsidR="0001700E">
                    <w:rPr>
                      <w:lang w:val="fr-BE"/>
                    </w:rPr>
                    <w:t>matricule</w:t>
                  </w:r>
                </w:p>
                <w:p w14:paraId="0007A9D4" w14:textId="14A08923" w:rsidR="00EB63C9" w:rsidRPr="00686C73" w:rsidRDefault="0001700E" w:rsidP="0001700E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(voir sur votre facture d’eau)</w:t>
                  </w:r>
                </w:p>
              </w:tc>
            </w:tr>
            <w:tr w:rsidR="00EB63C9" w:rsidRPr="002B5664" w14:paraId="1AF7ACAF" w14:textId="77777777" w:rsidTr="001C2A20">
              <w:trPr>
                <w:gridAfter w:val="8"/>
                <w:wAfter w:w="6823" w:type="dxa"/>
                <w:trHeight w:val="358"/>
              </w:trPr>
              <w:tc>
                <w:tcPr>
                  <w:tcW w:w="315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7D34A0D" w14:textId="77777777" w:rsidR="00EB63C9" w:rsidRDefault="00EB63C9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 du compteur</w:t>
                  </w:r>
                </w:p>
                <w:p w14:paraId="2CF3AB19" w14:textId="61F41CB6" w:rsidR="0001700E" w:rsidRPr="00686C73" w:rsidRDefault="0001700E" w:rsidP="009F4149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(voir sur votre facture d’eau)</w:t>
                  </w:r>
                </w:p>
              </w:tc>
            </w:tr>
            <w:tr w:rsidR="00E61D15" w:rsidRPr="002B5664" w14:paraId="1CEF2593" w14:textId="77777777" w:rsidTr="001C2A20">
              <w:trPr>
                <w:trHeight w:val="428"/>
              </w:trPr>
              <w:tc>
                <w:tcPr>
                  <w:tcW w:w="9978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2AA87DC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00D33906" w14:textId="77777777" w:rsidTr="001C2A20">
              <w:trPr>
                <w:trHeight w:val="358"/>
              </w:trPr>
              <w:tc>
                <w:tcPr>
                  <w:tcW w:w="9978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1D8134CC" w14:textId="0CAA38D3" w:rsidR="00E61D15" w:rsidRPr="00686C73" w:rsidRDefault="007E63AD" w:rsidP="0035052D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Adresse</w:t>
                  </w:r>
                </w:p>
              </w:tc>
            </w:tr>
            <w:tr w:rsidR="00E61D15" w:rsidRPr="002B5664" w14:paraId="787886BB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423F5686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12E72721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8D4D0C3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59B663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7B6BCD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7D3BD00C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top w:val="single" w:sz="4" w:space="0" w:color="808080" w:themeColor="background1" w:themeShade="80"/>
                  </w:tcBorders>
                </w:tcPr>
                <w:p w14:paraId="42D5BE54" w14:textId="19898F70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</w:t>
                  </w:r>
                </w:p>
              </w:tc>
              <w:tc>
                <w:tcPr>
                  <w:tcW w:w="302" w:type="dxa"/>
                  <w:gridSpan w:val="4"/>
                </w:tcPr>
                <w:p w14:paraId="1CF362E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024F45B" w14:textId="03A79B26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Code postal</w:t>
                  </w:r>
                </w:p>
              </w:tc>
              <w:tc>
                <w:tcPr>
                  <w:tcW w:w="302" w:type="dxa"/>
                  <w:gridSpan w:val="2"/>
                </w:tcPr>
                <w:p w14:paraId="64BF1DC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2E52EA9" w14:textId="3689DE27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Ville</w:t>
                  </w:r>
                </w:p>
              </w:tc>
            </w:tr>
          </w:tbl>
          <w:p w14:paraId="75A77DDB" w14:textId="6C0F17BF" w:rsidR="00265218" w:rsidRDefault="00265218" w:rsidP="005C7C33">
            <w:pPr>
              <w:jc w:val="left"/>
              <w:rPr>
                <w:lang w:val="fr-BE"/>
              </w:rPr>
            </w:pPr>
          </w:p>
          <w:p w14:paraId="254F3E45" w14:textId="3978EFB5" w:rsidR="001C2A20" w:rsidRPr="00941CA9" w:rsidRDefault="00893935" w:rsidP="005C7C33">
            <w:pPr>
              <w:jc w:val="left"/>
              <w:rPr>
                <w:lang w:val="fr-BE"/>
              </w:rPr>
            </w:pPr>
            <w:sdt>
              <w:sdtPr>
                <w:rPr>
                  <w:lang w:val="fr-BE"/>
                </w:rPr>
                <w:id w:val="19664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700E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01700E">
              <w:rPr>
                <w:lang w:val="fr-BE"/>
              </w:rPr>
              <w:t xml:space="preserve"> </w:t>
            </w:r>
            <w:r w:rsidR="000D7FCE">
              <w:rPr>
                <w:lang w:val="fr-BE"/>
              </w:rPr>
              <w:t>Je joins</w:t>
            </w:r>
            <w:r w:rsidR="0001700E">
              <w:rPr>
                <w:lang w:val="fr-BE"/>
              </w:rPr>
              <w:t>,</w:t>
            </w:r>
            <w:r w:rsidR="00686C73">
              <w:rPr>
                <w:lang w:val="fr-BE"/>
              </w:rPr>
              <w:t xml:space="preserve"> en </w:t>
            </w:r>
            <w:r w:rsidR="0001700E">
              <w:rPr>
                <w:lang w:val="fr-BE"/>
              </w:rPr>
              <w:t>annexe,</w:t>
            </w:r>
            <w:r w:rsidR="0001700E" w:rsidRPr="002F2D4C">
              <w:rPr>
                <w:lang w:val="fr-BE"/>
              </w:rPr>
              <w:t xml:space="preserve"> l’attestation</w:t>
            </w:r>
            <w:r w:rsidR="0001700E">
              <w:rPr>
                <w:lang w:val="fr-BE"/>
              </w:rPr>
              <w:t xml:space="preserve"> de chômage temporaire</w:t>
            </w:r>
            <w:r w:rsidR="0001700E" w:rsidRPr="002F2D4C">
              <w:rPr>
                <w:lang w:val="fr-BE"/>
              </w:rPr>
              <w:t xml:space="preserve"> de </w:t>
            </w:r>
            <w:r w:rsidR="0001700E">
              <w:rPr>
                <w:lang w:val="fr-BE"/>
              </w:rPr>
              <w:t xml:space="preserve">mon </w:t>
            </w:r>
            <w:r w:rsidR="0001700E" w:rsidRPr="0001700E">
              <w:rPr>
                <w:b/>
                <w:lang w:val="fr-BE"/>
              </w:rPr>
              <w:t>organisme de paiement</w:t>
            </w:r>
            <w:r w:rsidR="0001700E">
              <w:rPr>
                <w:lang w:val="fr-BE"/>
              </w:rPr>
              <w:t xml:space="preserve"> (CAPAC, CSC, FGTB, CGSLB)</w:t>
            </w:r>
          </w:p>
          <w:tbl>
            <w:tblPr>
              <w:tblStyle w:val="Grilledutableau"/>
              <w:tblW w:w="5834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5259"/>
              <w:gridCol w:w="575"/>
            </w:tblGrid>
            <w:tr w:rsidR="002F2041" w:rsidRPr="002B5664" w14:paraId="3F616596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bottom w:val="single" w:sz="4" w:space="0" w:color="808080" w:themeColor="background1" w:themeShade="80"/>
                  </w:tcBorders>
                </w:tcPr>
                <w:p w14:paraId="561B0806" w14:textId="77777777" w:rsidR="001C2A20" w:rsidRDefault="001C2A20" w:rsidP="002F2041">
                  <w:pPr>
                    <w:jc w:val="both"/>
                    <w:rPr>
                      <w:lang w:val="fr-BE"/>
                    </w:rPr>
                  </w:pPr>
                </w:p>
                <w:p w14:paraId="0E9CC816" w14:textId="371C5CA5" w:rsidR="00DF40BB" w:rsidRPr="00686C73" w:rsidRDefault="00DF40BB" w:rsidP="002F2041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575" w:type="dxa"/>
                </w:tcPr>
                <w:p w14:paraId="2FB49FC0" w14:textId="77777777" w:rsidR="002F2041" w:rsidRPr="00686C73" w:rsidRDefault="002F2041" w:rsidP="002F2041">
                  <w:pPr>
                    <w:rPr>
                      <w:lang w:val="fr-BE"/>
                    </w:rPr>
                  </w:pPr>
                </w:p>
              </w:tc>
            </w:tr>
            <w:tr w:rsidR="002F2041" w:rsidRPr="002B5664" w14:paraId="027BA8AA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top w:val="single" w:sz="4" w:space="0" w:color="808080" w:themeColor="background1" w:themeShade="80"/>
                  </w:tcBorders>
                  <w:vAlign w:val="bottom"/>
                </w:tcPr>
                <w:p w14:paraId="1683075B" w14:textId="58F4C924" w:rsidR="002F2041" w:rsidRPr="005C7C33" w:rsidRDefault="002F2041" w:rsidP="002F2041">
                  <w:pPr>
                    <w:pStyle w:val="BoldText"/>
                    <w:jc w:val="righ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Date et </w:t>
                  </w:r>
                  <w:r w:rsidRPr="005C7C33">
                    <w:rPr>
                      <w:lang w:val="fr-BE"/>
                    </w:rPr>
                    <w:t>Signature du client</w:t>
                  </w:r>
                </w:p>
              </w:tc>
              <w:tc>
                <w:tcPr>
                  <w:tcW w:w="575" w:type="dxa"/>
                </w:tcPr>
                <w:p w14:paraId="3BBDFC0F" w14:textId="77777777" w:rsidR="002F2041" w:rsidRPr="005C7C33" w:rsidRDefault="002F2041" w:rsidP="002F2041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</w:tbl>
          <w:p w14:paraId="5ABB3EBB" w14:textId="5B3256E4" w:rsidR="00953AF2" w:rsidRDefault="00953AF2" w:rsidP="005C7C33">
            <w:pPr>
              <w:jc w:val="left"/>
              <w:rPr>
                <w:lang w:val="fr-BE"/>
              </w:rPr>
            </w:pPr>
          </w:p>
          <w:p w14:paraId="420C79F6" w14:textId="77777777" w:rsidR="00916669" w:rsidRDefault="001C2A20" w:rsidP="005C7C33">
            <w:pPr>
              <w:jc w:val="left"/>
              <w:rPr>
                <w:sz w:val="18"/>
                <w:szCs w:val="18"/>
                <w:lang w:val="fr-BE"/>
              </w:rPr>
            </w:pPr>
            <w:r w:rsidRPr="001C2A20">
              <w:rPr>
                <w:sz w:val="18"/>
                <w:szCs w:val="18"/>
                <w:lang w:val="fr-BE"/>
              </w:rPr>
              <w:t>Veuillez renvoyer l’ensemble des informations</w:t>
            </w:r>
            <w:r>
              <w:rPr>
                <w:sz w:val="18"/>
                <w:szCs w:val="18"/>
                <w:lang w:val="fr-BE"/>
              </w:rPr>
              <w:t xml:space="preserve"> requises</w:t>
            </w:r>
            <w:r w:rsidRPr="001C2A20">
              <w:rPr>
                <w:sz w:val="18"/>
                <w:szCs w:val="18"/>
                <w:lang w:val="fr-BE"/>
              </w:rPr>
              <w:t xml:space="preserve"> soit par e-mail à l’adresse : </w:t>
            </w:r>
            <w:r w:rsidR="00916669" w:rsidRPr="003A0037">
              <w:rPr>
                <w:sz w:val="18"/>
                <w:szCs w:val="18"/>
                <w:u w:val="single"/>
                <w:lang w:val="fr-BE"/>
              </w:rPr>
              <w:t>philippe.alexandre@musson.be</w:t>
            </w:r>
            <w:r w:rsidRPr="001C2A20">
              <w:rPr>
                <w:sz w:val="18"/>
                <w:szCs w:val="18"/>
                <w:lang w:val="fr-BE"/>
              </w:rPr>
              <w:t xml:space="preserve"> </w:t>
            </w:r>
          </w:p>
          <w:p w14:paraId="353C460A" w14:textId="28349D28" w:rsidR="006B2716" w:rsidRPr="001C2A20" w:rsidRDefault="001C2A20" w:rsidP="005C7C33">
            <w:pPr>
              <w:jc w:val="left"/>
              <w:rPr>
                <w:sz w:val="18"/>
                <w:szCs w:val="18"/>
                <w:lang w:val="fr-BE"/>
              </w:rPr>
            </w:pPr>
            <w:r w:rsidRPr="001C2A20">
              <w:rPr>
                <w:sz w:val="18"/>
                <w:szCs w:val="18"/>
                <w:lang w:val="fr-BE"/>
              </w:rPr>
              <w:t xml:space="preserve">ou par courrier à l’adresse suivante : </w:t>
            </w:r>
            <w:r w:rsidR="00916669">
              <w:rPr>
                <w:sz w:val="18"/>
                <w:szCs w:val="18"/>
                <w:lang w:val="fr-BE"/>
              </w:rPr>
              <w:t>Administration communale de Musson, place Abbé-Goffinet, 1 – 6750 MUSSON</w:t>
            </w:r>
          </w:p>
          <w:p w14:paraId="75E9887E" w14:textId="3E7250AA" w:rsidR="002B5664" w:rsidRDefault="006B2716" w:rsidP="002B5664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  <w:r w:rsidRPr="006B2716">
              <w:rPr>
                <w:sz w:val="18"/>
                <w:szCs w:val="18"/>
                <w:lang w:val="fr-BE"/>
              </w:rPr>
              <w:t xml:space="preserve">En cas de question, vous pouvez prendre </w:t>
            </w:r>
            <w:r w:rsidRPr="003A0037">
              <w:rPr>
                <w:sz w:val="18"/>
                <w:szCs w:val="18"/>
                <w:lang w:val="fr-BE"/>
              </w:rPr>
              <w:t>contact avec</w:t>
            </w:r>
            <w:r w:rsidR="00B50966" w:rsidRPr="003A0037">
              <w:rPr>
                <w:sz w:val="18"/>
                <w:szCs w:val="18"/>
                <w:lang w:val="fr-BE"/>
              </w:rPr>
              <w:t> :</w:t>
            </w:r>
            <w:r w:rsidR="00A73D0D" w:rsidRPr="003A0037">
              <w:rPr>
                <w:sz w:val="18"/>
                <w:szCs w:val="18"/>
                <w:lang w:val="fr-BE"/>
              </w:rPr>
              <w:t xml:space="preserve"> </w:t>
            </w:r>
            <w:hyperlink r:id="rId11" w:history="1">
              <w:r w:rsidR="00916669" w:rsidRPr="003A0037">
                <w:rPr>
                  <w:rStyle w:val="Lienhypertexte"/>
                  <w:color w:val="auto"/>
                  <w:sz w:val="18"/>
                  <w:szCs w:val="18"/>
                  <w:lang w:val="fr-BE"/>
                </w:rPr>
                <w:t>philippe.alexandre@musson.be</w:t>
              </w:r>
            </w:hyperlink>
            <w:r w:rsidR="00916669" w:rsidRPr="003A0037">
              <w:rPr>
                <w:sz w:val="18"/>
                <w:szCs w:val="18"/>
                <w:lang w:val="fr-BE"/>
              </w:rPr>
              <w:t xml:space="preserve">  en indiquant votre numéro de téléphone pour vous rappeler si nécessaire.</w:t>
            </w:r>
          </w:p>
          <w:p w14:paraId="4950FC94" w14:textId="490325DD" w:rsidR="00EB63C9" w:rsidRPr="002B5664" w:rsidRDefault="00953AF2" w:rsidP="002B5664">
            <w:pPr>
              <w:jc w:val="left"/>
              <w:rPr>
                <w:sz w:val="18"/>
                <w:szCs w:val="18"/>
                <w:lang w:val="fr-BE"/>
              </w:rPr>
            </w:pP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Les données à caractère personnel qui nous sont communiquées sont traitées exclusivement p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a</w:t>
            </w: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r votre distributeur dans le cadre de la gestion 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de l’indemnité forfaitaire eau. Vous pouvez avoir gratuitement accès aux données détenues vous concernant, et faire rectifier d’éventuelles données inexactes ou incomplètes en vous adressant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directement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à votre 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distribute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ur</w:t>
            </w:r>
            <w:r w:rsidR="00EB63C9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.</w:t>
            </w:r>
          </w:p>
        </w:tc>
        <w:tc>
          <w:tcPr>
            <w:tcW w:w="133" w:type="pct"/>
            <w:shd w:val="clear" w:color="auto" w:fill="auto"/>
          </w:tcPr>
          <w:p w14:paraId="42F6A1C4" w14:textId="77777777" w:rsidR="00265218" w:rsidRPr="005C7C33" w:rsidRDefault="00265218" w:rsidP="00CF31BB">
            <w:pPr>
              <w:rPr>
                <w:lang w:val="fr-BE"/>
              </w:rPr>
            </w:pPr>
          </w:p>
        </w:tc>
      </w:tr>
    </w:tbl>
    <w:p w14:paraId="06090DEA" w14:textId="77777777" w:rsidR="00463B35" w:rsidRPr="005C7C33" w:rsidRDefault="00463B35" w:rsidP="006B2716">
      <w:pPr>
        <w:jc w:val="both"/>
        <w:rPr>
          <w:lang w:val="fr-BE"/>
        </w:rPr>
      </w:pPr>
    </w:p>
    <w:sectPr w:rsidR="00463B35" w:rsidRPr="005C7C33" w:rsidSect="006B27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729" w:right="720" w:bottom="1729" w:left="72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9C895" w14:textId="77777777" w:rsidR="005C7C33" w:rsidRDefault="005C7C33" w:rsidP="00CF31BB">
      <w:r>
        <w:separator/>
      </w:r>
    </w:p>
  </w:endnote>
  <w:endnote w:type="continuationSeparator" w:id="0">
    <w:p w14:paraId="50576536" w14:textId="77777777" w:rsidR="005C7C33" w:rsidRDefault="005C7C3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5BDD8" w14:textId="77777777" w:rsidR="00893935" w:rsidRDefault="008939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DDFA8" w14:textId="0EC09232" w:rsidR="00835DE8" w:rsidRDefault="00835DE8" w:rsidP="00EB63C9">
    <w:pPr>
      <w:pStyle w:val="Pieddepage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3280C" w14:textId="77777777" w:rsidR="00893935" w:rsidRDefault="008939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76BF4" w14:textId="77777777" w:rsidR="005C7C33" w:rsidRDefault="005C7C33" w:rsidP="00CF31BB">
      <w:r>
        <w:separator/>
      </w:r>
    </w:p>
  </w:footnote>
  <w:footnote w:type="continuationSeparator" w:id="0">
    <w:p w14:paraId="11E1D4D2" w14:textId="77777777" w:rsidR="005C7C33" w:rsidRDefault="005C7C3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E4E30" w14:textId="77777777" w:rsidR="00893935" w:rsidRDefault="008939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342B9" w14:textId="15CFDB08" w:rsidR="00BC1B68" w:rsidRPr="00835DE8" w:rsidRDefault="00893935" w:rsidP="000D7FCE">
    <w:pPr>
      <w:pStyle w:val="En-tte"/>
      <w:tabs>
        <w:tab w:val="left" w:pos="8025"/>
        <w:tab w:val="right" w:pos="10800"/>
      </w:tabs>
      <w:jc w:val="left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BBE2598" wp14:editId="7C1191D9">
              <wp:simplePos x="0" y="0"/>
              <wp:positionH relativeFrom="column">
                <wp:posOffset>161925</wp:posOffset>
              </wp:positionH>
              <wp:positionV relativeFrom="paragraph">
                <wp:posOffset>-250190</wp:posOffset>
              </wp:positionV>
              <wp:extent cx="1457325" cy="885825"/>
              <wp:effectExtent l="0" t="0" r="28575" b="2857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6348CE8" w14:textId="5B592D46" w:rsidR="00F55368" w:rsidRDefault="00F55368">
                          <w:pPr>
                            <w:rPr>
                              <w:lang w:val="fr-BE"/>
                            </w:rPr>
                          </w:pPr>
                          <w:r w:rsidRPr="00F55368">
                            <w:rPr>
                              <w:noProof/>
                              <w:lang w:val="fr-BE" w:eastAsia="fr-BE"/>
                            </w:rPr>
                            <w:drawing>
                              <wp:inline distT="0" distB="0" distL="0" distR="0" wp14:anchorId="2236D311" wp14:editId="507F356F">
                                <wp:extent cx="304800" cy="344244"/>
                                <wp:effectExtent l="0" t="0" r="0" b="0"/>
                                <wp:docPr id="4" name="Image 4" descr="\\srv-dom01\DocPriveAC$\AlexandreP\Mes documents\Divers\Logo Musson - rédui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\\srv-dom01\DocPriveAC$\AlexandreP\Mes documents\Divers\Logo Musson - rédui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166" cy="3672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A8133AB" w14:textId="02F5CA14" w:rsidR="00F55368" w:rsidRDefault="00F55368">
                          <w:pPr>
                            <w:rPr>
                              <w:lang w:val="fr-BE"/>
                            </w:rPr>
                          </w:pPr>
                          <w:r>
                            <w:rPr>
                              <w:lang w:val="fr-BE"/>
                            </w:rPr>
                            <w:t>Commune de Musson</w:t>
                          </w:r>
                        </w:p>
                        <w:p w14:paraId="29A7FD4A" w14:textId="77777777" w:rsidR="00F55368" w:rsidRDefault="00F55368">
                          <w:pPr>
                            <w:rPr>
                              <w:lang w:val="fr-BE"/>
                            </w:rPr>
                          </w:pPr>
                        </w:p>
                        <w:p w14:paraId="2CACD561" w14:textId="77777777" w:rsidR="00F55368" w:rsidRDefault="00F55368">
                          <w:pPr>
                            <w:rPr>
                              <w:lang w:val="fr-BE"/>
                            </w:rPr>
                          </w:pPr>
                        </w:p>
                        <w:p w14:paraId="7D82A760" w14:textId="77777777" w:rsidR="00F55368" w:rsidRDefault="00F55368">
                          <w:pPr>
                            <w:rPr>
                              <w:lang w:val="fr-BE"/>
                            </w:rPr>
                          </w:pPr>
                        </w:p>
                        <w:p w14:paraId="23AB3055" w14:textId="190E73E7" w:rsidR="000D7FCE" w:rsidRPr="000D7FCE" w:rsidRDefault="00F55368">
                          <w:pPr>
                            <w:rPr>
                              <w:lang w:val="fr-BE"/>
                            </w:rPr>
                          </w:pPr>
                          <w:proofErr w:type="spellStart"/>
                          <w:r>
                            <w:rPr>
                              <w:lang w:val="fr-BE"/>
                            </w:rPr>
                            <w:t>GO</w:t>
                          </w:r>
                          <w:r w:rsidR="000D7FCE">
                            <w:rPr>
                              <w:lang w:val="fr-BE"/>
                            </w:rPr>
                            <w:t>distributeur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25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2.75pt;margin-top:-19.7pt;width:114.75pt;height:69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" fillcolor="white [3201]" strokeweight=".5pt">
              <v:textbox>
                <w:txbxContent>
                  <w:p w14:paraId="36348CE8" w14:textId="5B592D46" w:rsidR="00F55368" w:rsidRDefault="00F55368">
                    <w:pPr>
                      <w:rPr>
                        <w:lang w:val="fr-BE"/>
                      </w:rPr>
                    </w:pPr>
                    <w:r w:rsidRPr="00F55368">
                      <w:rPr>
                        <w:noProof/>
                        <w:lang w:val="fr-BE" w:eastAsia="fr-BE"/>
                      </w:rPr>
                      <w:drawing>
                        <wp:inline distT="0" distB="0" distL="0" distR="0" wp14:anchorId="2236D311" wp14:editId="507F356F">
                          <wp:extent cx="304800" cy="344244"/>
                          <wp:effectExtent l="0" t="0" r="0" b="0"/>
                          <wp:docPr id="4" name="Image 4" descr="\\srv-dom01\DocPriveAC$\AlexandreP\Mes documents\Divers\Logo Musson - rédui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\\srv-dom01\DocPriveAC$\AlexandreP\Mes documents\Divers\Logo Musson - rédui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166" cy="3672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A8133AB" w14:textId="02F5CA14" w:rsidR="00F55368" w:rsidRDefault="00F55368">
                    <w:pPr>
                      <w:rPr>
                        <w:lang w:val="fr-BE"/>
                      </w:rPr>
                    </w:pPr>
                    <w:r>
                      <w:rPr>
                        <w:lang w:val="fr-BE"/>
                      </w:rPr>
                      <w:t>Commune de Musson</w:t>
                    </w:r>
                  </w:p>
                  <w:p w14:paraId="29A7FD4A" w14:textId="77777777" w:rsidR="00F55368" w:rsidRDefault="00F55368">
                    <w:pPr>
                      <w:rPr>
                        <w:lang w:val="fr-BE"/>
                      </w:rPr>
                    </w:pPr>
                  </w:p>
                  <w:p w14:paraId="2CACD561" w14:textId="77777777" w:rsidR="00F55368" w:rsidRDefault="00F55368">
                    <w:pPr>
                      <w:rPr>
                        <w:lang w:val="fr-BE"/>
                      </w:rPr>
                    </w:pPr>
                  </w:p>
                  <w:p w14:paraId="7D82A760" w14:textId="77777777" w:rsidR="00F55368" w:rsidRDefault="00F55368">
                    <w:pPr>
                      <w:rPr>
                        <w:lang w:val="fr-BE"/>
                      </w:rPr>
                    </w:pPr>
                  </w:p>
                  <w:p w14:paraId="23AB3055" w14:textId="190E73E7" w:rsidR="000D7FCE" w:rsidRPr="000D7FCE" w:rsidRDefault="00F55368">
                    <w:pPr>
                      <w:rPr>
                        <w:lang w:val="fr-BE"/>
                      </w:rPr>
                    </w:pPr>
                    <w:proofErr w:type="spellStart"/>
                    <w:r>
                      <w:rPr>
                        <w:lang w:val="fr-BE"/>
                      </w:rPr>
                      <w:t>GO</w:t>
                    </w:r>
                    <w:r w:rsidR="000D7FCE">
                      <w:rPr>
                        <w:lang w:val="fr-BE"/>
                      </w:rPr>
                      <w:t>distributeur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62C25">
      <w:rPr>
        <w:noProof/>
        <w:lang w:val="fr-BE" w:eastAsia="fr-BE"/>
      </w:rPr>
      <w:drawing>
        <wp:anchor distT="0" distB="0" distL="114300" distR="114300" simplePos="0" relativeHeight="251670016" behindDoc="0" locked="0" layoutInCell="1" allowOverlap="1" wp14:anchorId="28F2E1AB" wp14:editId="283AA16C">
          <wp:simplePos x="0" y="0"/>
          <wp:positionH relativeFrom="margin">
            <wp:posOffset>6257925</wp:posOffset>
          </wp:positionH>
          <wp:positionV relativeFrom="paragraph">
            <wp:posOffset>-202565</wp:posOffset>
          </wp:positionV>
          <wp:extent cx="599440" cy="552450"/>
          <wp:effectExtent l="0" t="0" r="0" b="0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00" cy="56328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379B2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C3268E" wp14:editId="22FE04C9">
              <wp:simplePos x="0" y="0"/>
              <wp:positionH relativeFrom="column">
                <wp:posOffset>9525</wp:posOffset>
              </wp:positionH>
              <wp:positionV relativeFrom="paragraph">
                <wp:posOffset>-1869440</wp:posOffset>
              </wp:positionV>
              <wp:extent cx="6972300" cy="1074420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074420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504574"/>
                          <a:ext cx="6858000" cy="7271061"/>
                          <a:chOff x="-1" y="-257676"/>
                          <a:chExt cx="6858171" cy="7271073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-153681"/>
                            <a:ext cx="6854952" cy="7167078"/>
                            <a:chOff x="0" y="-168311"/>
                            <a:chExt cx="6854952" cy="716707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68311"/>
                              <a:ext cx="6781800" cy="716707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159645"/>
                              <a:ext cx="6785610" cy="70951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-257676"/>
                            <a:ext cx="6858171" cy="9532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20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3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326286" id="Group 13" o:spid="_x0000_s1026" style="position:absolute;margin-left:.75pt;margin-top:-147.2pt;width:549pt;height:846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">
              <v:group id="Group 2" o:spid="_x0000_s1027" style="position:absolute;top:25045;width:68580;height:72711" coordorigin=",-2576" coordsize="68581,7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top:-1536;width:68549;height:71669" coordorigin=",-1683" coordsize="68549,7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683;width:67818;height:7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top:-1596;width:67856;height:70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top:-2576;width:68581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2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4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5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  <w:r w:rsidR="000D7FCE">
      <w:tab/>
    </w:r>
    <w:r w:rsidR="000D7FCE">
      <w:tab/>
    </w:r>
    <w:r w:rsidR="000D7FCE">
      <w:tab/>
    </w:r>
    <w:r w:rsidR="000D7FC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A0824" w14:textId="77777777" w:rsidR="00893935" w:rsidRDefault="008939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CF28DB"/>
    <w:multiLevelType w:val="hybridMultilevel"/>
    <w:tmpl w:val="05000956"/>
    <w:lvl w:ilvl="0" w:tplc="5806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C33"/>
    <w:rsid w:val="0001700E"/>
    <w:rsid w:val="0005135F"/>
    <w:rsid w:val="00055075"/>
    <w:rsid w:val="000C75BF"/>
    <w:rsid w:val="000D7FCE"/>
    <w:rsid w:val="001034AB"/>
    <w:rsid w:val="00110721"/>
    <w:rsid w:val="001257F0"/>
    <w:rsid w:val="0016108E"/>
    <w:rsid w:val="00184BD1"/>
    <w:rsid w:val="001A199E"/>
    <w:rsid w:val="001B369A"/>
    <w:rsid w:val="001C2A20"/>
    <w:rsid w:val="001C42C8"/>
    <w:rsid w:val="001E3F4B"/>
    <w:rsid w:val="00205FE0"/>
    <w:rsid w:val="002379B2"/>
    <w:rsid w:val="00246BBD"/>
    <w:rsid w:val="0025130C"/>
    <w:rsid w:val="00256391"/>
    <w:rsid w:val="002633EB"/>
    <w:rsid w:val="00265218"/>
    <w:rsid w:val="00294DE0"/>
    <w:rsid w:val="002B5664"/>
    <w:rsid w:val="002C6ABD"/>
    <w:rsid w:val="002D3842"/>
    <w:rsid w:val="002F2041"/>
    <w:rsid w:val="002F2D4C"/>
    <w:rsid w:val="003071A0"/>
    <w:rsid w:val="00337C0F"/>
    <w:rsid w:val="0035052D"/>
    <w:rsid w:val="00366F6D"/>
    <w:rsid w:val="003A0037"/>
    <w:rsid w:val="003E0129"/>
    <w:rsid w:val="003F693D"/>
    <w:rsid w:val="00410E03"/>
    <w:rsid w:val="00435E8C"/>
    <w:rsid w:val="004456B5"/>
    <w:rsid w:val="00463B35"/>
    <w:rsid w:val="00482917"/>
    <w:rsid w:val="004C2F50"/>
    <w:rsid w:val="004C37ED"/>
    <w:rsid w:val="00524D35"/>
    <w:rsid w:val="00542A22"/>
    <w:rsid w:val="005A6806"/>
    <w:rsid w:val="005C7C33"/>
    <w:rsid w:val="005D124E"/>
    <w:rsid w:val="00643F5A"/>
    <w:rsid w:val="00684557"/>
    <w:rsid w:val="006859BF"/>
    <w:rsid w:val="00686C73"/>
    <w:rsid w:val="006A7299"/>
    <w:rsid w:val="006B2716"/>
    <w:rsid w:val="006C7D64"/>
    <w:rsid w:val="006D43A7"/>
    <w:rsid w:val="0071089C"/>
    <w:rsid w:val="007B52D2"/>
    <w:rsid w:val="007C1F7D"/>
    <w:rsid w:val="007D4902"/>
    <w:rsid w:val="007E63AD"/>
    <w:rsid w:val="00835DE8"/>
    <w:rsid w:val="00893935"/>
    <w:rsid w:val="008C5804"/>
    <w:rsid w:val="008D3EE1"/>
    <w:rsid w:val="008D62FB"/>
    <w:rsid w:val="008F4C6F"/>
    <w:rsid w:val="00915359"/>
    <w:rsid w:val="00916669"/>
    <w:rsid w:val="00941CA9"/>
    <w:rsid w:val="00945BC1"/>
    <w:rsid w:val="00953AF2"/>
    <w:rsid w:val="009742C0"/>
    <w:rsid w:val="009E6AC6"/>
    <w:rsid w:val="009F4149"/>
    <w:rsid w:val="00A02846"/>
    <w:rsid w:val="00A13344"/>
    <w:rsid w:val="00A3321A"/>
    <w:rsid w:val="00A73AE1"/>
    <w:rsid w:val="00A73D0D"/>
    <w:rsid w:val="00AB2833"/>
    <w:rsid w:val="00AC7198"/>
    <w:rsid w:val="00AE3FB7"/>
    <w:rsid w:val="00B122BA"/>
    <w:rsid w:val="00B45F61"/>
    <w:rsid w:val="00B50966"/>
    <w:rsid w:val="00B622AF"/>
    <w:rsid w:val="00BC1B68"/>
    <w:rsid w:val="00BE6B42"/>
    <w:rsid w:val="00BF5A49"/>
    <w:rsid w:val="00C50E6D"/>
    <w:rsid w:val="00C520D9"/>
    <w:rsid w:val="00C62C25"/>
    <w:rsid w:val="00C84BD5"/>
    <w:rsid w:val="00C85CAD"/>
    <w:rsid w:val="00CF31BB"/>
    <w:rsid w:val="00D4436A"/>
    <w:rsid w:val="00D832D3"/>
    <w:rsid w:val="00DB5CAA"/>
    <w:rsid w:val="00DE3C23"/>
    <w:rsid w:val="00DF40BB"/>
    <w:rsid w:val="00E141F4"/>
    <w:rsid w:val="00E15B6A"/>
    <w:rsid w:val="00E301A2"/>
    <w:rsid w:val="00E53AFF"/>
    <w:rsid w:val="00E61D15"/>
    <w:rsid w:val="00EB63C9"/>
    <w:rsid w:val="00ED2C0B"/>
    <w:rsid w:val="00EF6DBC"/>
    <w:rsid w:val="00EF7890"/>
    <w:rsid w:val="00F02022"/>
    <w:rsid w:val="00F207FE"/>
    <w:rsid w:val="00F27B67"/>
    <w:rsid w:val="00F55368"/>
    <w:rsid w:val="00FB3407"/>
    <w:rsid w:val="00FC0271"/>
    <w:rsid w:val="00FC293D"/>
    <w:rsid w:val="00FD50AA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30F42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re1Car">
    <w:name w:val="Titre 1 Car"/>
    <w:basedOn w:val="Policepardfaut"/>
    <w:link w:val="Titre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6B27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A20"/>
    <w:rPr>
      <w:color w:val="0096D2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C2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hilippe.alexandre@musson.b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E55D49396D94A26887CFFEE0EBC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1BF4-713A-412E-A55E-3C4783124898}"/>
      </w:docPartPr>
      <w:docPartBody>
        <w:p w:rsidR="00B80002" w:rsidRDefault="002F4BEE" w:rsidP="002F4BEE">
          <w:pPr>
            <w:pStyle w:val="FE55D49396D94A26887CFFEE0EBC9CBF"/>
          </w:pPr>
          <w:r w:rsidRPr="009F4149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BEE"/>
    <w:rsid w:val="002F4BEE"/>
    <w:rsid w:val="00B80002"/>
    <w:rsid w:val="00E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E55D49396D94A26887CFFEE0EBC9CBF">
    <w:name w:val="FE55D49396D94A26887CFFEE0EBC9CBF"/>
    <w:rsid w:val="002F4B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16c05727-aa75-4e4a-9b5f-8a80a1165891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5D99B8-9A24-456A-A9D7-28468F2C3A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2020-04-23T11:45:00Z</dcterms:created>
  <dcterms:modified xsi:type="dcterms:W3CDTF">2020-11-09T08:50:00Z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